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A908C" w14:textId="77777777" w:rsidR="00367654" w:rsidRDefault="00E460E1">
      <w:pPr>
        <w:pStyle w:val="BallotTitle"/>
        <w:jc w:val="center"/>
      </w:pPr>
      <w:r>
        <w:t xml:space="preserve">SEMI Publication Improvement Proposal </w:t>
      </w:r>
      <w:r w:rsidR="002940EC">
        <w:t xml:space="preserve">(PIP) </w:t>
      </w:r>
      <w:r>
        <w:t>Form</w:t>
      </w:r>
    </w:p>
    <w:p w14:paraId="57F7FD36" w14:textId="77777777" w:rsidR="00367654" w:rsidRDefault="00367654">
      <w:pPr>
        <w:pStyle w:val="Small"/>
      </w:pPr>
    </w:p>
    <w:p w14:paraId="5FB9DCDA" w14:textId="77777777" w:rsidR="00367654" w:rsidRDefault="00367654">
      <w:pPr>
        <w:pStyle w:val="Text"/>
        <w:tabs>
          <w:tab w:val="right" w:pos="4500"/>
        </w:tabs>
        <w:sectPr w:rsidR="00367654">
          <w:headerReference w:type="even" r:id="rId7"/>
          <w:headerReference w:type="default" r:id="rId8"/>
          <w:footerReference w:type="even" r:id="rId9"/>
          <w:type w:val="continuous"/>
          <w:pgSz w:w="12240" w:h="15840" w:code="1"/>
          <w:pgMar w:top="1440" w:right="1440" w:bottom="1440" w:left="1440" w:header="432" w:footer="720" w:gutter="0"/>
          <w:cols w:space="360" w:equalWidth="0">
            <w:col w:w="9360"/>
          </w:cols>
        </w:sectPr>
      </w:pPr>
    </w:p>
    <w:p w14:paraId="785A8809" w14:textId="77777777" w:rsidR="00367654" w:rsidRDefault="00E460E1">
      <w:pPr>
        <w:pStyle w:val="Text"/>
        <w:tabs>
          <w:tab w:val="right" w:pos="4500"/>
        </w:tabs>
      </w:pPr>
      <w:r>
        <w:t xml:space="preserve">Submitted By: </w:t>
      </w:r>
      <w:r>
        <w:rPr>
          <w:u w:val="single"/>
        </w:rPr>
        <w:tab/>
      </w:r>
    </w:p>
    <w:p w14:paraId="4421B03D" w14:textId="77777777" w:rsidR="00367654" w:rsidRDefault="00E460E1">
      <w:pPr>
        <w:pStyle w:val="Text"/>
        <w:tabs>
          <w:tab w:val="right" w:pos="4500"/>
        </w:tabs>
        <w:rPr>
          <w:u w:val="single"/>
        </w:rPr>
      </w:pPr>
      <w:r>
        <w:t xml:space="preserve">Company: </w:t>
      </w:r>
      <w:r>
        <w:rPr>
          <w:u w:val="single"/>
        </w:rPr>
        <w:tab/>
      </w:r>
    </w:p>
    <w:p w14:paraId="5B72EE73" w14:textId="77777777" w:rsidR="00367654" w:rsidRDefault="00E460E1">
      <w:pPr>
        <w:pStyle w:val="Text"/>
        <w:tabs>
          <w:tab w:val="right" w:pos="4500"/>
        </w:tabs>
      </w:pPr>
      <w:r>
        <w:t xml:space="preserve">Address: </w:t>
      </w:r>
      <w:r>
        <w:rPr>
          <w:u w:val="single"/>
        </w:rPr>
        <w:tab/>
      </w:r>
    </w:p>
    <w:p w14:paraId="633286E5" w14:textId="77777777" w:rsidR="00367654" w:rsidRDefault="00E460E1">
      <w:pPr>
        <w:pStyle w:val="Text"/>
        <w:tabs>
          <w:tab w:val="right" w:pos="4500"/>
        </w:tabs>
        <w:rPr>
          <w:u w:val="single"/>
        </w:rPr>
      </w:pPr>
      <w:r>
        <w:rPr>
          <w:u w:val="single"/>
        </w:rPr>
        <w:tab/>
      </w:r>
    </w:p>
    <w:p w14:paraId="246DE638" w14:textId="77777777" w:rsidR="00367654" w:rsidRDefault="00E460E1">
      <w:pPr>
        <w:pStyle w:val="Text"/>
        <w:tabs>
          <w:tab w:val="right" w:pos="4500"/>
        </w:tabs>
      </w:pPr>
      <w:r>
        <w:rPr>
          <w:u w:val="single"/>
        </w:rPr>
        <w:tab/>
      </w:r>
    </w:p>
    <w:p w14:paraId="2725C2D2" w14:textId="77777777" w:rsidR="00367654" w:rsidRDefault="00E460E1">
      <w:pPr>
        <w:pStyle w:val="Text"/>
        <w:tabs>
          <w:tab w:val="right" w:pos="4500"/>
        </w:tabs>
        <w:rPr>
          <w:u w:val="single"/>
        </w:rPr>
      </w:pPr>
      <w:r>
        <w:t xml:space="preserve">Telephone: </w:t>
      </w:r>
      <w:r>
        <w:rPr>
          <w:u w:val="single"/>
        </w:rPr>
        <w:tab/>
      </w:r>
    </w:p>
    <w:p w14:paraId="6EAFA8E9" w14:textId="77777777" w:rsidR="001E2C24" w:rsidRPr="001E2C24" w:rsidRDefault="001E2C24">
      <w:pPr>
        <w:pStyle w:val="Text"/>
        <w:tabs>
          <w:tab w:val="right" w:pos="4500"/>
        </w:tabs>
        <w:rPr>
          <w:strike/>
        </w:rPr>
      </w:pPr>
      <w:r>
        <w:t>Email: _______________________________________</w:t>
      </w:r>
    </w:p>
    <w:p w14:paraId="63EFDC71" w14:textId="77777777" w:rsidR="00367654" w:rsidRDefault="001152F9">
      <w:pPr>
        <w:pStyle w:val="Text"/>
        <w:tabs>
          <w:tab w:val="right" w:pos="4500"/>
        </w:tabs>
      </w:pPr>
      <w:r>
        <w:t>Date:________________________________________</w:t>
      </w:r>
    </w:p>
    <w:p w14:paraId="03E8C72D" w14:textId="77777777" w:rsidR="00367654" w:rsidRPr="001152F9" w:rsidRDefault="00E460E1">
      <w:pPr>
        <w:pStyle w:val="Text"/>
        <w:tabs>
          <w:tab w:val="right" w:pos="4500"/>
        </w:tabs>
      </w:pPr>
      <w:r>
        <w:t xml:space="preserve">Document Number: </w:t>
      </w:r>
      <w:r w:rsidR="001152F9">
        <w:t>____________________________</w:t>
      </w:r>
    </w:p>
    <w:p w14:paraId="142DC0F3" w14:textId="77777777" w:rsidR="00367654" w:rsidRDefault="001152F9">
      <w:pPr>
        <w:pStyle w:val="Text"/>
        <w:tabs>
          <w:tab w:val="right" w:pos="4500"/>
        </w:tabs>
      </w:pPr>
      <w:r>
        <w:t>Document Title:</w:t>
      </w:r>
    </w:p>
    <w:p w14:paraId="3A4FD536" w14:textId="77777777" w:rsidR="00367654" w:rsidRDefault="00E460E1">
      <w:pPr>
        <w:pStyle w:val="Text"/>
        <w:tabs>
          <w:tab w:val="right" w:pos="4500"/>
        </w:tabs>
      </w:pPr>
      <w:r>
        <w:rPr>
          <w:u w:val="single"/>
        </w:rPr>
        <w:tab/>
      </w:r>
    </w:p>
    <w:p w14:paraId="23B35588" w14:textId="77777777" w:rsidR="00367654" w:rsidRDefault="00E460E1">
      <w:pPr>
        <w:pStyle w:val="Text"/>
        <w:tabs>
          <w:tab w:val="right" w:pos="4500"/>
        </w:tabs>
        <w:rPr>
          <w:u w:val="single"/>
        </w:rPr>
      </w:pPr>
      <w:r>
        <w:rPr>
          <w:u w:val="single"/>
        </w:rPr>
        <w:tab/>
      </w:r>
    </w:p>
    <w:p w14:paraId="31E4FEE0" w14:textId="77777777" w:rsidR="00367654" w:rsidRDefault="00367654">
      <w:pPr>
        <w:pStyle w:val="Small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48"/>
        <w:gridCol w:w="1368"/>
      </w:tblGrid>
      <w:tr w:rsidR="00367654" w14:paraId="7CCA3158" w14:textId="77777777">
        <w:tc>
          <w:tcPr>
            <w:tcW w:w="3348" w:type="dxa"/>
          </w:tcPr>
          <w:p w14:paraId="3912A141" w14:textId="77777777" w:rsidR="00367654" w:rsidRDefault="00E460E1">
            <w:pPr>
              <w:pStyle w:val="Text"/>
              <w:jc w:val="left"/>
            </w:pPr>
            <w:r>
              <w:t xml:space="preserve">Are you a Standards </w:t>
            </w:r>
            <w:r w:rsidR="00D36753">
              <w:t xml:space="preserve">Program </w:t>
            </w:r>
            <w:r>
              <w:t>Member?</w:t>
            </w:r>
          </w:p>
        </w:tc>
        <w:tc>
          <w:tcPr>
            <w:tcW w:w="1368" w:type="dxa"/>
          </w:tcPr>
          <w:p w14:paraId="1AC11834" w14:textId="77777777" w:rsidR="00367654" w:rsidRDefault="00E460E1" w:rsidP="00246358">
            <w:pPr>
              <w:pStyle w:val="Text"/>
              <w:jc w:val="left"/>
            </w:pPr>
            <w:r>
              <w:t xml:space="preserve">Yes </w:t>
            </w:r>
            <w:r w:rsidR="00246358">
              <w:sym w:font="ZapfDingbats" w:char="F06F"/>
            </w:r>
            <w:r>
              <w:t xml:space="preserve">  No </w:t>
            </w:r>
            <w:r w:rsidR="00246358">
              <w:sym w:font="ZapfDingbats" w:char="F06F"/>
            </w:r>
          </w:p>
        </w:tc>
      </w:tr>
    </w:tbl>
    <w:p w14:paraId="73D3EE7B" w14:textId="77777777" w:rsidR="00367654" w:rsidRDefault="00367654">
      <w:pPr>
        <w:pStyle w:val="TableFooter"/>
      </w:pPr>
    </w:p>
    <w:p w14:paraId="2470EC15" w14:textId="77777777" w:rsidR="00367654" w:rsidRDefault="00367654">
      <w:pPr>
        <w:pStyle w:val="Text"/>
        <w:sectPr w:rsidR="00367654">
          <w:type w:val="continuous"/>
          <w:pgSz w:w="12240" w:h="15840" w:code="1"/>
          <w:pgMar w:top="1440" w:right="1440" w:bottom="1440" w:left="1440" w:header="432" w:footer="720" w:gutter="0"/>
          <w:cols w:num="2" w:space="360"/>
        </w:sectPr>
      </w:pPr>
    </w:p>
    <w:p w14:paraId="1B1D9DCD" w14:textId="77777777" w:rsidR="00367654" w:rsidRPr="00963F55" w:rsidRDefault="00367654">
      <w:pPr>
        <w:pStyle w:val="TableFooter"/>
        <w:rPr>
          <w:sz w:val="12"/>
          <w:szCs w:val="12"/>
        </w:rPr>
      </w:pPr>
    </w:p>
    <w:tbl>
      <w:tblPr>
        <w:tblW w:w="9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16"/>
        <w:gridCol w:w="6458"/>
      </w:tblGrid>
      <w:tr w:rsidR="00367654" w14:paraId="221394A7" w14:textId="77777777" w:rsidTr="00B3627F">
        <w:trPr>
          <w:jc w:val="center"/>
        </w:trPr>
        <w:tc>
          <w:tcPr>
            <w:tcW w:w="2916" w:type="dxa"/>
            <w:tcBorders>
              <w:top w:val="single" w:sz="4" w:space="0" w:color="auto"/>
            </w:tcBorders>
          </w:tcPr>
          <w:p w14:paraId="5A3B6F7A" w14:textId="77777777" w:rsidR="00367654" w:rsidRDefault="00E460E1">
            <w:pPr>
              <w:pStyle w:val="TableHeading"/>
            </w:pPr>
            <w:r>
              <w:t>Details</w:t>
            </w:r>
          </w:p>
        </w:tc>
        <w:tc>
          <w:tcPr>
            <w:tcW w:w="6458" w:type="dxa"/>
            <w:tcBorders>
              <w:top w:val="single" w:sz="4" w:space="0" w:color="auto"/>
            </w:tcBorders>
          </w:tcPr>
          <w:p w14:paraId="35308964" w14:textId="77777777" w:rsidR="00367654" w:rsidRDefault="00E460E1">
            <w:pPr>
              <w:pStyle w:val="TableHeading"/>
            </w:pPr>
            <w:r>
              <w:t>Proposed Change and Reasons</w:t>
            </w:r>
          </w:p>
        </w:tc>
      </w:tr>
      <w:tr w:rsidR="00B3627F" w14:paraId="07A5B16E" w14:textId="77777777" w:rsidTr="002C3F28">
        <w:trPr>
          <w:jc w:val="center"/>
        </w:trPr>
        <w:tc>
          <w:tcPr>
            <w:tcW w:w="2916" w:type="dxa"/>
            <w:vMerge w:val="restart"/>
          </w:tcPr>
          <w:p w14:paraId="643A7D8B" w14:textId="77777777" w:rsidR="00B3627F" w:rsidRPr="001152F9" w:rsidRDefault="00B3627F" w:rsidP="001152F9">
            <w:pPr>
              <w:pStyle w:val="Tabletext"/>
              <w:spacing w:before="60"/>
              <w:jc w:val="left"/>
            </w:pPr>
            <w:r w:rsidRPr="001152F9">
              <w:t>Location of Change:</w:t>
            </w:r>
          </w:p>
          <w:p w14:paraId="32EF2426" w14:textId="77777777" w:rsidR="00B3627F" w:rsidRPr="001152F9" w:rsidRDefault="00B3627F" w:rsidP="001152F9">
            <w:pPr>
              <w:pStyle w:val="Tabletext"/>
              <w:spacing w:before="60"/>
              <w:jc w:val="left"/>
            </w:pPr>
            <w:r w:rsidRPr="001152F9">
              <w:t>Page(s) ___________</w:t>
            </w:r>
          </w:p>
          <w:p w14:paraId="1B4A99CD" w14:textId="77777777" w:rsidR="00B3627F" w:rsidRPr="001152F9" w:rsidRDefault="00B3627F" w:rsidP="001152F9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 w:rsidRPr="001152F9">
              <w:t xml:space="preserve">Section(s) </w:t>
            </w:r>
            <w:r w:rsidRPr="001152F9">
              <w:tab/>
            </w:r>
            <w:r w:rsidRPr="001152F9">
              <w:rPr>
                <w:u w:val="single"/>
              </w:rPr>
              <w:tab/>
            </w:r>
          </w:p>
          <w:p w14:paraId="17FB18B4" w14:textId="77777777" w:rsidR="00B3627F" w:rsidRPr="001152F9" w:rsidRDefault="00B3627F" w:rsidP="001152F9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 w:rsidRPr="001152F9">
              <w:t xml:space="preserve">Figure(s) </w:t>
            </w:r>
            <w:r w:rsidRPr="001152F9">
              <w:tab/>
            </w:r>
            <w:r w:rsidRPr="001152F9">
              <w:rPr>
                <w:u w:val="single"/>
              </w:rPr>
              <w:tab/>
            </w:r>
          </w:p>
          <w:p w14:paraId="16EF72F5" w14:textId="77777777" w:rsidR="00B3627F" w:rsidRPr="001152F9" w:rsidRDefault="00B3627F" w:rsidP="001152F9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 w:rsidRPr="001152F9">
              <w:t xml:space="preserve">Table(s) </w:t>
            </w:r>
            <w:r w:rsidRPr="001152F9">
              <w:tab/>
            </w:r>
            <w:r w:rsidRPr="001152F9">
              <w:rPr>
                <w:u w:val="single"/>
              </w:rPr>
              <w:tab/>
            </w:r>
          </w:p>
          <w:p w14:paraId="7B19D201" w14:textId="77777777" w:rsidR="00B3627F" w:rsidRPr="001152F9" w:rsidRDefault="00B3627F" w:rsidP="001152F9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 w:rsidRPr="001152F9">
              <w:t xml:space="preserve">Note(s) </w:t>
            </w:r>
            <w:r w:rsidRPr="001152F9">
              <w:tab/>
            </w:r>
            <w:r w:rsidRPr="001152F9">
              <w:rPr>
                <w:u w:val="single"/>
              </w:rPr>
              <w:tab/>
            </w:r>
          </w:p>
          <w:p w14:paraId="289A68A0" w14:textId="77777777" w:rsidR="00B3627F" w:rsidRDefault="00B3627F" w:rsidP="001152F9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 w:rsidRPr="001152F9">
              <w:t>Other _____________</w:t>
            </w:r>
          </w:p>
          <w:p w14:paraId="46AC8A22" w14:textId="77777777" w:rsidR="002940EC" w:rsidRPr="001152F9" w:rsidRDefault="002940EC" w:rsidP="002940EC">
            <w:pPr>
              <w:pStyle w:val="Tabletext"/>
              <w:tabs>
                <w:tab w:val="left" w:pos="1249"/>
                <w:tab w:val="right" w:pos="2169"/>
              </w:tabs>
              <w:spacing w:before="60"/>
              <w:jc w:val="left"/>
            </w:pPr>
          </w:p>
          <w:p w14:paraId="643C032E" w14:textId="77777777" w:rsidR="00B3627F" w:rsidRDefault="00B3627F" w:rsidP="001152F9">
            <w:pPr>
              <w:pStyle w:val="Tabletext"/>
              <w:spacing w:before="60"/>
              <w:jc w:val="left"/>
            </w:pPr>
          </w:p>
          <w:p w14:paraId="6D52EAD4" w14:textId="77777777" w:rsidR="001B54B7" w:rsidRDefault="0086109C" w:rsidP="001152F9">
            <w:pPr>
              <w:pStyle w:val="Tabletext"/>
              <w:spacing w:before="60"/>
              <w:jc w:val="left"/>
            </w:pPr>
            <w:r>
              <w:t>Check the following that apply:</w:t>
            </w:r>
          </w:p>
          <w:p w14:paraId="2107AF2B" w14:textId="77777777" w:rsidR="001B54B7" w:rsidRDefault="001B54B7" w:rsidP="001152F9">
            <w:pPr>
              <w:pStyle w:val="Tabletext"/>
              <w:spacing w:before="60"/>
              <w:jc w:val="left"/>
            </w:pPr>
          </w:p>
          <w:p w14:paraId="3ED7CAAE" w14:textId="77777777" w:rsidR="002940EC" w:rsidRPr="001152F9" w:rsidRDefault="002940EC" w:rsidP="002940E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Misspelling</w:t>
            </w:r>
          </w:p>
          <w:p w14:paraId="778748AE" w14:textId="77777777" w:rsidR="002940EC" w:rsidRPr="001152F9" w:rsidRDefault="002940EC" w:rsidP="002940E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Format error</w:t>
            </w:r>
          </w:p>
          <w:p w14:paraId="1BFC2264" w14:textId="77777777" w:rsidR="002940EC" w:rsidRPr="001152F9" w:rsidRDefault="002940EC" w:rsidP="002940E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Capitalization error</w:t>
            </w:r>
          </w:p>
          <w:p w14:paraId="32C00E73" w14:textId="77777777" w:rsidR="002940EC" w:rsidRPr="001152F9" w:rsidRDefault="002940EC" w:rsidP="002940E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Italics error</w:t>
            </w:r>
          </w:p>
          <w:p w14:paraId="0CF72D7E" w14:textId="77777777" w:rsidR="002940EC" w:rsidRDefault="002940EC" w:rsidP="002940E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 xml:space="preserve">Incorrect </w:t>
            </w:r>
            <w:r w:rsidR="001B54B7">
              <w:t>spacing</w:t>
            </w:r>
          </w:p>
          <w:p w14:paraId="0198FAD7" w14:textId="77777777" w:rsidR="001B54B7" w:rsidRDefault="001B54B7" w:rsidP="002940E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Missing period in sentence</w:t>
            </w:r>
          </w:p>
          <w:p w14:paraId="64DBC931" w14:textId="77777777" w:rsidR="00EA6EBF" w:rsidRPr="001152F9" w:rsidRDefault="00EA6EBF" w:rsidP="002940EC">
            <w:pPr>
              <w:pStyle w:val="Tabletext"/>
              <w:numPr>
                <w:ilvl w:val="0"/>
                <w:numId w:val="5"/>
              </w:numPr>
              <w:tabs>
                <w:tab w:val="left" w:pos="1249"/>
                <w:tab w:val="right" w:pos="2169"/>
              </w:tabs>
              <w:spacing w:before="60"/>
              <w:jc w:val="left"/>
            </w:pPr>
            <w:r>
              <w:t>Outdated title in Related Documents section</w:t>
            </w:r>
          </w:p>
          <w:p w14:paraId="5EC25AC1" w14:textId="77777777" w:rsidR="002940EC" w:rsidRPr="001152F9" w:rsidRDefault="002940EC" w:rsidP="001152F9">
            <w:pPr>
              <w:pStyle w:val="Tabletext"/>
              <w:spacing w:before="60"/>
              <w:jc w:val="left"/>
            </w:pPr>
          </w:p>
        </w:tc>
        <w:tc>
          <w:tcPr>
            <w:tcW w:w="6458" w:type="dxa"/>
          </w:tcPr>
          <w:p w14:paraId="61209061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  <w:r w:rsidRPr="001152F9">
              <w:rPr>
                <w:i w:val="0"/>
              </w:rPr>
              <w:t>From:</w:t>
            </w:r>
          </w:p>
          <w:p w14:paraId="394FB327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4198B7CF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1AD05578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456BAB32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4E936565" w14:textId="77777777" w:rsidR="00B3627F" w:rsidRPr="001152F9" w:rsidRDefault="00B3627F">
            <w:pPr>
              <w:pStyle w:val="TableHeading"/>
            </w:pPr>
          </w:p>
        </w:tc>
      </w:tr>
      <w:tr w:rsidR="00B3627F" w14:paraId="0F34975A" w14:textId="77777777" w:rsidTr="002C3F28">
        <w:trPr>
          <w:jc w:val="center"/>
        </w:trPr>
        <w:tc>
          <w:tcPr>
            <w:tcW w:w="2916" w:type="dxa"/>
            <w:vMerge/>
          </w:tcPr>
          <w:p w14:paraId="7A94855A" w14:textId="77777777" w:rsidR="00B3627F" w:rsidRPr="001152F9" w:rsidRDefault="00B3627F" w:rsidP="001152F9">
            <w:pPr>
              <w:pStyle w:val="Tabletext"/>
              <w:tabs>
                <w:tab w:val="right" w:pos="2169"/>
              </w:tabs>
              <w:spacing w:before="60"/>
              <w:ind w:left="0"/>
              <w:jc w:val="left"/>
            </w:pPr>
          </w:p>
        </w:tc>
        <w:tc>
          <w:tcPr>
            <w:tcW w:w="6458" w:type="dxa"/>
          </w:tcPr>
          <w:p w14:paraId="2ECCB6F9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  <w:r w:rsidRPr="001152F9">
              <w:rPr>
                <w:i w:val="0"/>
              </w:rPr>
              <w:t>To:</w:t>
            </w:r>
          </w:p>
          <w:p w14:paraId="7E9429DF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151751CA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3AA97CF0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132AD2C4" w14:textId="77777777" w:rsidR="00B3627F" w:rsidRPr="001152F9" w:rsidRDefault="00B3627F" w:rsidP="001152F9">
            <w:pPr>
              <w:pStyle w:val="TableHeading"/>
              <w:jc w:val="left"/>
              <w:rPr>
                <w:i w:val="0"/>
              </w:rPr>
            </w:pPr>
          </w:p>
          <w:p w14:paraId="6CE458EE" w14:textId="77777777" w:rsidR="00B3627F" w:rsidRPr="001152F9" w:rsidRDefault="00B3627F">
            <w:pPr>
              <w:pStyle w:val="TableHeading"/>
            </w:pPr>
          </w:p>
        </w:tc>
      </w:tr>
      <w:tr w:rsidR="00B3627F" w14:paraId="53CE53EE" w14:textId="77777777" w:rsidTr="00B3627F">
        <w:trPr>
          <w:jc w:val="center"/>
        </w:trPr>
        <w:tc>
          <w:tcPr>
            <w:tcW w:w="2916" w:type="dxa"/>
            <w:vMerge/>
            <w:tcBorders>
              <w:bottom w:val="single" w:sz="4" w:space="0" w:color="auto"/>
            </w:tcBorders>
          </w:tcPr>
          <w:p w14:paraId="6F9F18F5" w14:textId="77777777" w:rsidR="00B3627F" w:rsidRPr="001152F9" w:rsidRDefault="00B3627F">
            <w:pPr>
              <w:pStyle w:val="TableHeading"/>
            </w:pPr>
          </w:p>
        </w:tc>
        <w:tc>
          <w:tcPr>
            <w:tcW w:w="6458" w:type="dxa"/>
            <w:tcBorders>
              <w:bottom w:val="single" w:sz="4" w:space="0" w:color="auto"/>
            </w:tcBorders>
          </w:tcPr>
          <w:p w14:paraId="458D50DC" w14:textId="77777777" w:rsidR="00B3627F" w:rsidRPr="001152F9" w:rsidRDefault="00B3627F" w:rsidP="00DF676E">
            <w:pPr>
              <w:pStyle w:val="TableHeading"/>
              <w:jc w:val="left"/>
              <w:rPr>
                <w:i w:val="0"/>
              </w:rPr>
            </w:pPr>
            <w:r w:rsidRPr="001152F9">
              <w:rPr>
                <w:i w:val="0"/>
              </w:rPr>
              <w:t>Justification:</w:t>
            </w:r>
          </w:p>
          <w:p w14:paraId="5963EA74" w14:textId="77777777" w:rsidR="00B3627F" w:rsidRPr="001152F9" w:rsidRDefault="00B3627F" w:rsidP="00DF676E">
            <w:pPr>
              <w:pStyle w:val="TableHeading"/>
              <w:jc w:val="left"/>
              <w:rPr>
                <w:i w:val="0"/>
              </w:rPr>
            </w:pPr>
          </w:p>
          <w:p w14:paraId="69263882" w14:textId="77777777" w:rsidR="00B3627F" w:rsidRPr="001152F9" w:rsidRDefault="00B3627F" w:rsidP="00DF676E">
            <w:pPr>
              <w:pStyle w:val="TableHeading"/>
              <w:jc w:val="left"/>
              <w:rPr>
                <w:i w:val="0"/>
              </w:rPr>
            </w:pPr>
          </w:p>
          <w:p w14:paraId="7A52C14B" w14:textId="77777777" w:rsidR="00B3627F" w:rsidRPr="001152F9" w:rsidRDefault="00B3627F" w:rsidP="00DF676E">
            <w:pPr>
              <w:pStyle w:val="TableHeading"/>
              <w:jc w:val="left"/>
              <w:rPr>
                <w:i w:val="0"/>
              </w:rPr>
            </w:pPr>
          </w:p>
        </w:tc>
      </w:tr>
    </w:tbl>
    <w:p w14:paraId="2D76AAB4" w14:textId="5CFA43AD" w:rsidR="001B54B7" w:rsidRDefault="00F23D4A" w:rsidP="00C75F9E">
      <w:pPr>
        <w:pStyle w:val="TableFooter"/>
        <w:numPr>
          <w:ilvl w:val="0"/>
          <w:numId w:val="7"/>
        </w:numPr>
        <w:ind w:left="360"/>
        <w:rPr>
          <w:b/>
          <w:sz w:val="18"/>
        </w:rPr>
      </w:pPr>
      <w:r w:rsidRPr="00B3627F">
        <w:rPr>
          <w:b/>
          <w:sz w:val="18"/>
        </w:rPr>
        <w:t xml:space="preserve">Corrections to </w:t>
      </w:r>
      <w:r w:rsidR="001B54B7">
        <w:rPr>
          <w:b/>
          <w:sz w:val="18"/>
        </w:rPr>
        <w:t>only the specific errors listed above</w:t>
      </w:r>
      <w:r w:rsidRPr="00B3627F">
        <w:rPr>
          <w:b/>
          <w:sz w:val="18"/>
        </w:rPr>
        <w:t xml:space="preserve"> </w:t>
      </w:r>
      <w:r w:rsidR="001B54B7">
        <w:rPr>
          <w:b/>
          <w:sz w:val="18"/>
        </w:rPr>
        <w:t xml:space="preserve">(referred to as Type 1 editorial changes) </w:t>
      </w:r>
      <w:r w:rsidRPr="00B3627F">
        <w:rPr>
          <w:b/>
          <w:sz w:val="18"/>
        </w:rPr>
        <w:t xml:space="preserve">can be </w:t>
      </w:r>
      <w:r w:rsidR="00F27F53">
        <w:rPr>
          <w:b/>
          <w:sz w:val="18"/>
        </w:rPr>
        <w:t>recommended</w:t>
      </w:r>
      <w:r w:rsidR="00C75F9E">
        <w:rPr>
          <w:b/>
          <w:sz w:val="18"/>
        </w:rPr>
        <w:t xml:space="preserve"> </w:t>
      </w:r>
      <w:r w:rsidRPr="00B3627F">
        <w:rPr>
          <w:b/>
          <w:sz w:val="18"/>
        </w:rPr>
        <w:t xml:space="preserve">by </w:t>
      </w:r>
      <w:r w:rsidR="00BD134A" w:rsidRPr="00B3627F">
        <w:rPr>
          <w:b/>
          <w:sz w:val="18"/>
        </w:rPr>
        <w:t>submission</w:t>
      </w:r>
      <w:r w:rsidR="001B54B7">
        <w:rPr>
          <w:b/>
          <w:sz w:val="18"/>
        </w:rPr>
        <w:t xml:space="preserve"> of this form</w:t>
      </w:r>
      <w:r w:rsidRPr="00B3627F">
        <w:rPr>
          <w:b/>
          <w:sz w:val="18"/>
        </w:rPr>
        <w:t xml:space="preserve">. </w:t>
      </w:r>
    </w:p>
    <w:p w14:paraId="3C7F7BAE" w14:textId="716FC758" w:rsidR="001B54B7" w:rsidRDefault="001B54B7" w:rsidP="00C75F9E">
      <w:pPr>
        <w:pStyle w:val="TableFooter"/>
        <w:numPr>
          <w:ilvl w:val="0"/>
          <w:numId w:val="7"/>
        </w:numPr>
        <w:ind w:left="360"/>
        <w:rPr>
          <w:b/>
          <w:sz w:val="18"/>
        </w:rPr>
      </w:pPr>
      <w:r>
        <w:rPr>
          <w:b/>
          <w:sz w:val="18"/>
        </w:rPr>
        <w:t xml:space="preserve">All other </w:t>
      </w:r>
      <w:r w:rsidR="00F27F53">
        <w:rPr>
          <w:b/>
          <w:sz w:val="18"/>
        </w:rPr>
        <w:t xml:space="preserve">proposed </w:t>
      </w:r>
      <w:r>
        <w:rPr>
          <w:b/>
          <w:sz w:val="18"/>
        </w:rPr>
        <w:t>editorial c</w:t>
      </w:r>
      <w:r w:rsidR="00F23D4A" w:rsidRPr="00B3627F">
        <w:rPr>
          <w:b/>
          <w:sz w:val="18"/>
        </w:rPr>
        <w:t xml:space="preserve">hanges </w:t>
      </w:r>
      <w:r>
        <w:rPr>
          <w:b/>
          <w:sz w:val="18"/>
        </w:rPr>
        <w:t xml:space="preserve">(referred to as Type 2 editorial changes) are submitted using the Publication Change Request </w:t>
      </w:r>
      <w:r w:rsidR="0086109C">
        <w:rPr>
          <w:b/>
          <w:sz w:val="18"/>
        </w:rPr>
        <w:t xml:space="preserve">(PCR) </w:t>
      </w:r>
      <w:r>
        <w:rPr>
          <w:b/>
          <w:sz w:val="18"/>
        </w:rPr>
        <w:t>form.</w:t>
      </w:r>
    </w:p>
    <w:p w14:paraId="01B89636" w14:textId="137A7C2B" w:rsidR="00367654" w:rsidRPr="00B3627F" w:rsidRDefault="001B54B7" w:rsidP="00C75F9E">
      <w:pPr>
        <w:pStyle w:val="TableFooter"/>
        <w:numPr>
          <w:ilvl w:val="0"/>
          <w:numId w:val="7"/>
        </w:numPr>
        <w:ind w:left="360"/>
        <w:rPr>
          <w:b/>
          <w:sz w:val="18"/>
        </w:rPr>
      </w:pPr>
      <w:r>
        <w:rPr>
          <w:b/>
          <w:sz w:val="18"/>
        </w:rPr>
        <w:t xml:space="preserve">Technical changes </w:t>
      </w:r>
      <w:r w:rsidR="00F23D4A" w:rsidRPr="00B3627F">
        <w:rPr>
          <w:b/>
          <w:sz w:val="18"/>
        </w:rPr>
        <w:t xml:space="preserve">that do not qualify as editorial </w:t>
      </w:r>
      <w:r>
        <w:rPr>
          <w:b/>
          <w:sz w:val="18"/>
        </w:rPr>
        <w:t xml:space="preserve">are submitted using the </w:t>
      </w:r>
      <w:r w:rsidRPr="001B54B7">
        <w:rPr>
          <w:b/>
          <w:sz w:val="18"/>
        </w:rPr>
        <w:t>Standard New Activity Report Form (SNARF)</w:t>
      </w:r>
      <w:r>
        <w:rPr>
          <w:b/>
          <w:sz w:val="18"/>
        </w:rPr>
        <w:t xml:space="preserve"> and </w:t>
      </w:r>
      <w:r w:rsidR="00246358" w:rsidRPr="00B3627F">
        <w:rPr>
          <w:b/>
          <w:sz w:val="18"/>
        </w:rPr>
        <w:t xml:space="preserve">will need to </w:t>
      </w:r>
      <w:r w:rsidR="00F23D4A" w:rsidRPr="00B3627F">
        <w:rPr>
          <w:b/>
          <w:sz w:val="18"/>
        </w:rPr>
        <w:t>follow normal</w:t>
      </w:r>
      <w:r w:rsidR="00350B79" w:rsidRPr="00B3627F">
        <w:rPr>
          <w:b/>
          <w:sz w:val="18"/>
        </w:rPr>
        <w:t xml:space="preserve"> </w:t>
      </w:r>
      <w:r w:rsidR="00246358" w:rsidRPr="00B3627F">
        <w:rPr>
          <w:b/>
          <w:sz w:val="18"/>
        </w:rPr>
        <w:t>Letter Ballot procedure</w:t>
      </w:r>
      <w:r w:rsidR="00F23D4A" w:rsidRPr="00B3627F">
        <w:rPr>
          <w:b/>
          <w:sz w:val="18"/>
        </w:rPr>
        <w:t>s</w:t>
      </w:r>
      <w:r w:rsidR="00246358" w:rsidRPr="00B3627F">
        <w:rPr>
          <w:b/>
          <w:sz w:val="18"/>
        </w:rPr>
        <w:t>.</w:t>
      </w:r>
    </w:p>
    <w:p w14:paraId="21673A7C" w14:textId="77777777" w:rsidR="00367654" w:rsidRDefault="00367654">
      <w:pPr>
        <w:pStyle w:val="TableFooter"/>
      </w:pPr>
    </w:p>
    <w:p w14:paraId="103B689D" w14:textId="77777777" w:rsidR="00367654" w:rsidRDefault="00E460E1">
      <w:pPr>
        <w:pStyle w:val="Text"/>
      </w:pPr>
      <w:r>
        <w:t>Approved by:</w:t>
      </w:r>
    </w:p>
    <w:p w14:paraId="5229170A" w14:textId="77777777" w:rsidR="00367654" w:rsidRPr="009E73D7" w:rsidRDefault="00367654">
      <w:pPr>
        <w:pStyle w:val="Text"/>
        <w:tabs>
          <w:tab w:val="right" w:pos="9360"/>
        </w:tabs>
        <w:rPr>
          <w:sz w:val="12"/>
          <w:szCs w:val="12"/>
        </w:rPr>
      </w:pPr>
    </w:p>
    <w:p w14:paraId="0D65C9D4" w14:textId="69A2E9E0" w:rsidR="00367654" w:rsidRDefault="00246358">
      <w:pPr>
        <w:pStyle w:val="Text"/>
        <w:tabs>
          <w:tab w:val="right" w:pos="7200"/>
          <w:tab w:val="right" w:pos="9360"/>
        </w:tabs>
      </w:pPr>
      <w:r>
        <w:t xml:space="preserve">Standards </w:t>
      </w:r>
      <w:r w:rsidR="001B54B7">
        <w:t xml:space="preserve">Publication Manager </w:t>
      </w:r>
      <w:r w:rsidR="00E460E1">
        <w:rPr>
          <w:u w:val="single"/>
        </w:rPr>
        <w:tab/>
      </w:r>
      <w:r w:rsidR="00E460E1">
        <w:t xml:space="preserve"> Date: </w:t>
      </w:r>
      <w:r w:rsidR="00E460E1">
        <w:rPr>
          <w:u w:val="single"/>
        </w:rPr>
        <w:tab/>
      </w:r>
    </w:p>
    <w:p w14:paraId="14FC92C6" w14:textId="77777777" w:rsidR="00367654" w:rsidRPr="009E73D7" w:rsidRDefault="00367654">
      <w:pPr>
        <w:pStyle w:val="Text"/>
        <w:tabs>
          <w:tab w:val="right" w:pos="7200"/>
          <w:tab w:val="right" w:pos="9360"/>
        </w:tabs>
        <w:rPr>
          <w:sz w:val="12"/>
          <w:szCs w:val="12"/>
        </w:rPr>
      </w:pPr>
    </w:p>
    <w:p w14:paraId="25D893C1" w14:textId="0C2626BB" w:rsidR="00367654" w:rsidRPr="004F28DE" w:rsidRDefault="001B54B7">
      <w:pPr>
        <w:pStyle w:val="Text"/>
        <w:tabs>
          <w:tab w:val="right" w:pos="7200"/>
          <w:tab w:val="right" w:pos="9360"/>
        </w:tabs>
      </w:pPr>
      <w:r w:rsidRPr="001B54B7">
        <w:t xml:space="preserve">TC Chapter </w:t>
      </w:r>
      <w:r>
        <w:t>C</w:t>
      </w:r>
      <w:r w:rsidRPr="001B54B7">
        <w:t>ochair</w:t>
      </w:r>
      <w:r w:rsidR="0086109C">
        <w:t xml:space="preserve"> </w:t>
      </w:r>
      <w:r w:rsidR="00E460E1">
        <w:rPr>
          <w:u w:val="single"/>
        </w:rPr>
        <w:tab/>
      </w:r>
      <w:r w:rsidR="00E460E1">
        <w:t xml:space="preserve"> Date: </w:t>
      </w:r>
      <w:r w:rsidR="00E460E1">
        <w:rPr>
          <w:u w:val="single"/>
        </w:rPr>
        <w:tab/>
      </w:r>
    </w:p>
    <w:p w14:paraId="7223615B" w14:textId="77777777" w:rsidR="00367654" w:rsidRPr="00B3627F" w:rsidRDefault="00367654">
      <w:pPr>
        <w:pStyle w:val="Text"/>
        <w:tabs>
          <w:tab w:val="right" w:pos="7200"/>
        </w:tabs>
      </w:pPr>
    </w:p>
    <w:p w14:paraId="03ECE0F6" w14:textId="236602AF" w:rsidR="00B3627F" w:rsidRPr="004F28DE" w:rsidRDefault="00E460E1">
      <w:pPr>
        <w:pStyle w:val="Text"/>
        <w:rPr>
          <w:b/>
        </w:rPr>
      </w:pPr>
      <w:r>
        <w:rPr>
          <w:b/>
        </w:rPr>
        <w:t xml:space="preserve">Please return this form to SEMI, Standards Publications, </w:t>
      </w:r>
      <w:r w:rsidR="00501559">
        <w:rPr>
          <w:b/>
        </w:rPr>
        <w:t>673 S. Milpitas Blvd.</w:t>
      </w:r>
      <w:r>
        <w:rPr>
          <w:b/>
        </w:rPr>
        <w:t xml:space="preserve">, </w:t>
      </w:r>
      <w:r w:rsidR="00501559">
        <w:rPr>
          <w:b/>
        </w:rPr>
        <w:t>Milpitas</w:t>
      </w:r>
      <w:r>
        <w:rPr>
          <w:b/>
        </w:rPr>
        <w:t>, CA 95</w:t>
      </w:r>
      <w:r w:rsidR="00501559">
        <w:rPr>
          <w:b/>
        </w:rPr>
        <w:t>035</w:t>
      </w:r>
      <w:r w:rsidR="00246358">
        <w:rPr>
          <w:b/>
        </w:rPr>
        <w:t xml:space="preserve">; </w:t>
      </w:r>
      <w:hyperlink r:id="rId10" w:history="1">
        <w:r w:rsidR="00B3627F" w:rsidRPr="00F70937">
          <w:rPr>
            <w:rStyle w:val="Hyperlink"/>
            <w:b/>
          </w:rPr>
          <w:t>standardspublishing@semi.org</w:t>
        </w:r>
      </w:hyperlink>
      <w:bookmarkStart w:id="0" w:name="_GoBack"/>
      <w:bookmarkEnd w:id="0"/>
    </w:p>
    <w:p w14:paraId="317EDCFD" w14:textId="5A6AF4E6" w:rsidR="00B3627F" w:rsidRPr="00B3627F" w:rsidRDefault="002940EC" w:rsidP="00B3627F">
      <w:pPr>
        <w:pStyle w:val="Text"/>
        <w:jc w:val="right"/>
        <w:rPr>
          <w:i/>
          <w:sz w:val="16"/>
          <w:szCs w:val="16"/>
        </w:rPr>
      </w:pPr>
      <w:r w:rsidRPr="00B3627F">
        <w:rPr>
          <w:i/>
          <w:sz w:val="16"/>
          <w:szCs w:val="16"/>
        </w:rPr>
        <w:t>v</w:t>
      </w:r>
      <w:r>
        <w:rPr>
          <w:i/>
          <w:sz w:val="16"/>
          <w:szCs w:val="16"/>
        </w:rPr>
        <w:t>4</w:t>
      </w:r>
      <w:r w:rsidRPr="00B3627F">
        <w:rPr>
          <w:i/>
          <w:sz w:val="16"/>
          <w:szCs w:val="16"/>
        </w:rPr>
        <w:t xml:space="preserve"> </w:t>
      </w:r>
    </w:p>
    <w:sectPr w:rsidR="00B3627F" w:rsidRPr="00B3627F" w:rsidSect="00B3627F">
      <w:type w:val="continuous"/>
      <w:pgSz w:w="12240" w:h="15840" w:code="1"/>
      <w:pgMar w:top="1440" w:right="1440" w:bottom="720" w:left="1440" w:header="432" w:footer="720" w:gutter="0"/>
      <w:cols w:space="360" w:equalWidth="0">
        <w:col w:w="93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668A3" w14:textId="77777777" w:rsidR="00B875E6" w:rsidRDefault="00B875E6">
      <w:r>
        <w:separator/>
      </w:r>
    </w:p>
  </w:endnote>
  <w:endnote w:type="continuationSeparator" w:id="0">
    <w:p w14:paraId="63E9B6BB" w14:textId="77777777" w:rsidR="00B875E6" w:rsidRDefault="00B8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9B1C1" w14:textId="77777777" w:rsidR="00367654" w:rsidRDefault="00E460E1">
    <w:pPr>
      <w:pStyle w:val="Footer"/>
      <w:framePr w:wrap="auto" w:vAnchor="text" w:hAnchor="margin" w:xAlign="center" w:y="1"/>
      <w:rPr>
        <w:rStyle w:val="PageNumber"/>
        <w:b/>
      </w:rPr>
    </w:pPr>
    <w:r>
      <w:rPr>
        <w:rStyle w:val="PageNumber"/>
        <w:b/>
      </w:rPr>
      <w:fldChar w:fldCharType="begin"/>
    </w:r>
    <w:r>
      <w:rPr>
        <w:rStyle w:val="PageNumber"/>
        <w:b/>
      </w:rPr>
      <w:instrText xml:space="preserve">PAGE  </w:instrText>
    </w:r>
    <w:r>
      <w:rPr>
        <w:rStyle w:val="PageNumber"/>
        <w:b/>
      </w:rPr>
      <w:fldChar w:fldCharType="separate"/>
    </w:r>
    <w:r w:rsidR="00F27F53">
      <w:rPr>
        <w:rStyle w:val="PageNumber"/>
        <w:b/>
        <w:noProof/>
      </w:rPr>
      <w:t>2</w:t>
    </w:r>
    <w:r>
      <w:rPr>
        <w:rStyle w:val="PageNumber"/>
        <w:b/>
      </w:rPr>
      <w:fldChar w:fldCharType="end"/>
    </w:r>
  </w:p>
  <w:p w14:paraId="7F552D40" w14:textId="77777777" w:rsidR="00367654" w:rsidRDefault="00E460E1">
    <w:pPr>
      <w:pStyle w:val="Footer"/>
    </w:pPr>
    <w:r>
      <w:t xml:space="preserve">SEMI X##-#### </w:t>
    </w:r>
    <w:r>
      <w:rPr>
        <w:b w:val="0"/>
      </w:rPr>
      <w:t>©</w:t>
    </w:r>
    <w:r>
      <w:t xml:space="preserve"> SEMI 2001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CC215B" w14:textId="77777777" w:rsidR="00B875E6" w:rsidRDefault="00B875E6">
      <w:r>
        <w:separator/>
      </w:r>
    </w:p>
  </w:footnote>
  <w:footnote w:type="continuationSeparator" w:id="0">
    <w:p w14:paraId="4B9A0112" w14:textId="77777777" w:rsidR="00B875E6" w:rsidRDefault="00B87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DFC76" w14:textId="77777777" w:rsidR="00367654" w:rsidRDefault="00367654">
    <w:pPr>
      <w:jc w:val="center"/>
      <w:rPr>
        <w:noProof/>
      </w:rPr>
    </w:pPr>
  </w:p>
  <w:p w14:paraId="3ADAF53D" w14:textId="77777777" w:rsidR="00367654" w:rsidRDefault="00D36753">
    <w:pPr>
      <w:jc w:val="center"/>
    </w:pPr>
    <w:r>
      <w:rPr>
        <w:noProof/>
      </w:rPr>
      <w:drawing>
        <wp:inline distT="0" distB="0" distL="0" distR="0" wp14:anchorId="3AF2E531" wp14:editId="134F5FB8">
          <wp:extent cx="1219200" cy="304800"/>
          <wp:effectExtent l="0" t="0" r="0" b="0"/>
          <wp:docPr id="2" name="Picture 2" descr="\\semicon2\standards\RequiredElements\SEMI Logos\HLogo Small BW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emicon2\standards\RequiredElements\SEMI Logos\HLogo Small BW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A6B5E8" w14:textId="77777777" w:rsidR="00367654" w:rsidRDefault="00367654">
    <w:pPr>
      <w:jc w:val="center"/>
      <w:rPr>
        <w:noProof/>
      </w:rPr>
    </w:pPr>
  </w:p>
  <w:p w14:paraId="489D760C" w14:textId="77777777" w:rsidR="00367654" w:rsidRDefault="00D36753">
    <w:pPr>
      <w:jc w:val="center"/>
    </w:pPr>
    <w:r>
      <w:rPr>
        <w:noProof/>
      </w:rPr>
      <w:drawing>
        <wp:inline distT="0" distB="0" distL="0" distR="0" wp14:anchorId="6717E44B" wp14:editId="1A9DF1E8">
          <wp:extent cx="1219200" cy="304800"/>
          <wp:effectExtent l="0" t="0" r="0" b="0"/>
          <wp:docPr id="1" name="Picture 1" descr="\\semicon2\standards\RequiredElements\SEMI Logos\HLogo Small BW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micon2\standards\RequiredElements\SEMI Logos\HLogo Small BW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BDBEC1D4"/>
    <w:lvl w:ilvl="0">
      <w:start w:val="1"/>
      <w:numFmt w:val="decimal"/>
      <w:pStyle w:val="Heading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pStyle w:val="Heading5"/>
      <w:suff w:val="space"/>
      <w:lvlText w:val="%1.%2.%3.%4.%5"/>
      <w:lvlJc w:val="left"/>
      <w:pPr>
        <w:ind w:left="0" w:firstLine="0"/>
      </w:p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0" w:firstLine="0"/>
      </w:p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0" w:firstLine="0"/>
      </w:p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0" w:firstLine="0"/>
      </w:pPr>
    </w:lvl>
  </w:abstractNum>
  <w:abstractNum w:abstractNumId="1" w15:restartNumberingAfterBreak="0">
    <w:nsid w:val="0F1723EF"/>
    <w:multiLevelType w:val="multilevel"/>
    <w:tmpl w:val="FFCCE04A"/>
    <w:lvl w:ilvl="0">
      <w:start w:val="1"/>
      <w:numFmt w:val="decimal"/>
      <w:pStyle w:val="Note"/>
      <w:suff w:val="space"/>
      <w:lvlText w:val="NOTE %1:"/>
      <w:lvlJc w:val="left"/>
      <w:pPr>
        <w:ind w:left="0" w:firstLine="0"/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</w:lvl>
    <w:lvl w:ilvl="2">
      <w:start w:val="1"/>
      <w:numFmt w:val="decimal"/>
      <w:suff w:val="space"/>
      <w:lvlText w:val="%1.%2.%3"/>
      <w:lvlJc w:val="left"/>
      <w:pPr>
        <w:ind w:left="0" w:firstLine="0"/>
      </w:pPr>
    </w:lvl>
    <w:lvl w:ilvl="3">
      <w:start w:val="1"/>
      <w:numFmt w:val="decimal"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</w:lvl>
  </w:abstractNum>
  <w:abstractNum w:abstractNumId="2" w15:restartNumberingAfterBreak="0">
    <w:nsid w:val="25764EFE"/>
    <w:multiLevelType w:val="singleLevel"/>
    <w:tmpl w:val="92C63D98"/>
    <w:lvl w:ilvl="0">
      <w:start w:val="1"/>
      <w:numFmt w:val="bullet"/>
      <w:pStyle w:val="Bullet1"/>
      <w:lvlText w:val=""/>
      <w:lvlJc w:val="left"/>
      <w:pPr>
        <w:tabs>
          <w:tab w:val="num" w:pos="432"/>
        </w:tabs>
        <w:ind w:left="360" w:hanging="288"/>
      </w:pPr>
      <w:rPr>
        <w:rFonts w:ascii="Symbol" w:hAnsi="Symbol" w:hint="default"/>
      </w:rPr>
    </w:lvl>
  </w:abstractNum>
  <w:abstractNum w:abstractNumId="3" w15:restartNumberingAfterBreak="0">
    <w:nsid w:val="3A144088"/>
    <w:multiLevelType w:val="singleLevel"/>
    <w:tmpl w:val="8F08C8D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3A6D2A0E"/>
    <w:multiLevelType w:val="multilevel"/>
    <w:tmpl w:val="475E324E"/>
    <w:lvl w:ilvl="0">
      <w:start w:val="1"/>
      <w:numFmt w:val="decimal"/>
      <w:suff w:val="nothing"/>
      <w:lvlText w:val="Appendix %1"/>
      <w:lvlJc w:val="left"/>
      <w:pPr>
        <w:ind w:left="0" w:firstLine="0"/>
      </w:pPr>
    </w:lvl>
    <w:lvl w:ilvl="1">
      <w:start w:val="1"/>
      <w:numFmt w:val="decimal"/>
      <w:pStyle w:val="Heading2-Appendix"/>
      <w:suff w:val="space"/>
      <w:lvlText w:val="A1-%2"/>
      <w:lvlJc w:val="left"/>
      <w:pPr>
        <w:ind w:left="576" w:hanging="576"/>
      </w:pPr>
    </w:lvl>
    <w:lvl w:ilvl="2">
      <w:start w:val="1"/>
      <w:numFmt w:val="decimal"/>
      <w:pStyle w:val="Heading3-Appendix"/>
      <w:suff w:val="space"/>
      <w:lvlText w:val="A1-%2.%3"/>
      <w:lvlJc w:val="left"/>
      <w:pPr>
        <w:ind w:left="720" w:hanging="720"/>
      </w:pPr>
    </w:lvl>
    <w:lvl w:ilvl="3">
      <w:start w:val="1"/>
      <w:numFmt w:val="decimal"/>
      <w:pStyle w:val="Heading4-Appendix"/>
      <w:suff w:val="space"/>
      <w:lvlText w:val="A-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</w:lvl>
    <w:lvl w:ilvl="6">
      <w:start w:val="1"/>
      <w:numFmt w:val="decimal"/>
      <w:suff w:val="space"/>
      <w:lvlText w:val="%1.%2.%3.%4.%5.%6.%7"/>
      <w:lvlJc w:val="left"/>
      <w:pPr>
        <w:ind w:left="1296" w:hanging="1296"/>
      </w:pPr>
    </w:lvl>
    <w:lvl w:ilvl="7">
      <w:start w:val="1"/>
      <w:numFmt w:val="decimal"/>
      <w:suff w:val="space"/>
      <w:lvlText w:val="%1.%2.%3.%4.%5.%6.%7.%8"/>
      <w:lvlJc w:val="left"/>
      <w:pPr>
        <w:ind w:left="1440" w:hanging="1440"/>
      </w:pPr>
    </w:lvl>
    <w:lvl w:ilvl="8">
      <w:start w:val="1"/>
      <w:numFmt w:val="decimal"/>
      <w:suff w:val="space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B1A1810"/>
    <w:multiLevelType w:val="hybridMultilevel"/>
    <w:tmpl w:val="B6929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7516F"/>
    <w:multiLevelType w:val="hybridMultilevel"/>
    <w:tmpl w:val="ED6257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attachedTemplate r:id="rId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>
      <v:stroke weight="2.25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753"/>
    <w:rsid w:val="001115F9"/>
    <w:rsid w:val="001152F9"/>
    <w:rsid w:val="001A179E"/>
    <w:rsid w:val="001B54B7"/>
    <w:rsid w:val="001E2C24"/>
    <w:rsid w:val="00246358"/>
    <w:rsid w:val="002940EC"/>
    <w:rsid w:val="00350B79"/>
    <w:rsid w:val="00367654"/>
    <w:rsid w:val="003B7516"/>
    <w:rsid w:val="0047522D"/>
    <w:rsid w:val="004F28DE"/>
    <w:rsid w:val="00501559"/>
    <w:rsid w:val="00567A53"/>
    <w:rsid w:val="00803DE0"/>
    <w:rsid w:val="0086109C"/>
    <w:rsid w:val="00963F55"/>
    <w:rsid w:val="009E73D7"/>
    <w:rsid w:val="00B3627F"/>
    <w:rsid w:val="00B875E6"/>
    <w:rsid w:val="00BD134A"/>
    <w:rsid w:val="00C75F9E"/>
    <w:rsid w:val="00CD3834"/>
    <w:rsid w:val="00D36753"/>
    <w:rsid w:val="00E460E1"/>
    <w:rsid w:val="00EA6EBF"/>
    <w:rsid w:val="00F23D4A"/>
    <w:rsid w:val="00F2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weight="2.25pt"/>
    </o:shapedefaults>
    <o:shapelayout v:ext="edit">
      <o:idmap v:ext="edit" data="1"/>
    </o:shapelayout>
  </w:shapeDefaults>
  <w:decimalSymbol w:val="."/>
  <w:listSeparator w:val=","/>
  <w14:docId w14:val="58D30332"/>
  <w15:docId w15:val="{DB78F695-7D00-43E8-A474-671280C6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suppressAutoHyphens/>
      <w:spacing w:before="160" w:after="60"/>
      <w:outlineLvl w:val="0"/>
    </w:pPr>
    <w:rPr>
      <w:rFonts w:ascii="Arial" w:eastAsia="MS Gothic" w:hAnsi="Arial"/>
      <w:b/>
      <w:kern w:val="28"/>
    </w:rPr>
  </w:style>
  <w:style w:type="paragraph" w:styleId="Heading2">
    <w:name w:val="heading 2"/>
    <w:basedOn w:val="Normal"/>
    <w:next w:val="Normal"/>
    <w:qFormat/>
    <w:pPr>
      <w:numPr>
        <w:ilvl w:val="1"/>
        <w:numId w:val="2"/>
      </w:numPr>
      <w:spacing w:before="60" w:after="60"/>
      <w:jc w:val="both"/>
      <w:outlineLvl w:val="1"/>
    </w:pPr>
  </w:style>
  <w:style w:type="paragraph" w:styleId="Heading3">
    <w:name w:val="heading 3"/>
    <w:basedOn w:val="Normal"/>
    <w:next w:val="Normal"/>
    <w:qFormat/>
    <w:pPr>
      <w:numPr>
        <w:ilvl w:val="2"/>
        <w:numId w:val="2"/>
      </w:numPr>
      <w:spacing w:before="60" w:after="60"/>
      <w:jc w:val="both"/>
      <w:outlineLvl w:val="2"/>
    </w:pPr>
  </w:style>
  <w:style w:type="paragraph" w:styleId="Heading4">
    <w:name w:val="heading 4"/>
    <w:basedOn w:val="Normal"/>
    <w:next w:val="Normal"/>
    <w:qFormat/>
    <w:pPr>
      <w:numPr>
        <w:ilvl w:val="3"/>
        <w:numId w:val="2"/>
      </w:numPr>
      <w:spacing w:before="60" w:after="60"/>
      <w:jc w:val="both"/>
      <w:outlineLvl w:val="3"/>
    </w:p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60" w:after="60"/>
      <w:jc w:val="both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spacing w:before="60" w:after="60"/>
      <w:jc w:val="both"/>
      <w:outlineLvl w:val="5"/>
    </w:p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60" w:after="60"/>
      <w:jc w:val="both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60" w:after="60"/>
      <w:jc w:val="both"/>
      <w:outlineLvl w:val="7"/>
    </w:p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60" w:after="60"/>
      <w:jc w:val="both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titleIndent">
    <w:name w:val="Subtitle Indent"/>
    <w:basedOn w:val="Normal"/>
    <w:pPr>
      <w:spacing w:after="120"/>
      <w:ind w:left="720" w:right="720"/>
      <w:jc w:val="both"/>
    </w:pPr>
    <w:rPr>
      <w:sz w:val="18"/>
    </w:rPr>
  </w:style>
  <w:style w:type="paragraph" w:customStyle="1" w:styleId="FootnoteText1">
    <w:name w:val="Footnote Text1"/>
    <w:basedOn w:val="Normal"/>
    <w:pPr>
      <w:spacing w:after="40"/>
    </w:pPr>
    <w:rPr>
      <w:sz w:val="16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rFonts w:ascii="Arial" w:hAnsi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Copyrighttext">
    <w:name w:val="Copyright text"/>
    <w:basedOn w:val="Text"/>
    <w:rPr>
      <w:b/>
      <w:sz w:val="14"/>
    </w:rPr>
  </w:style>
  <w:style w:type="paragraph" w:customStyle="1" w:styleId="GraphicsTitle">
    <w:name w:val="Graphics Title"/>
    <w:basedOn w:val="Normal"/>
    <w:pPr>
      <w:jc w:val="center"/>
    </w:pPr>
    <w:rPr>
      <w:rFonts w:eastAsia="MS Gothic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753"/>
    <w:rPr>
      <w:rFonts w:ascii="Tahoma" w:hAnsi="Tahoma" w:cs="Tahoma"/>
      <w:sz w:val="16"/>
      <w:szCs w:val="16"/>
    </w:rPr>
  </w:style>
  <w:style w:type="paragraph" w:customStyle="1" w:styleId="Heading-Appendix">
    <w:name w:val="Heading - Appendix"/>
    <w:basedOn w:val="Heading1"/>
    <w:pPr>
      <w:numPr>
        <w:numId w:val="0"/>
      </w:numPr>
      <w:outlineLvl w:val="9"/>
    </w:pPr>
  </w:style>
  <w:style w:type="paragraph" w:customStyle="1" w:styleId="Heading2-Appendix">
    <w:name w:val="Heading 2 -  Appendix"/>
    <w:basedOn w:val="Heading2"/>
    <w:pPr>
      <w:numPr>
        <w:numId w:val="1"/>
      </w:numPr>
      <w:ind w:left="0" w:firstLine="0"/>
      <w:outlineLvl w:val="9"/>
    </w:pPr>
  </w:style>
  <w:style w:type="paragraph" w:customStyle="1" w:styleId="Heading3-Appendix">
    <w:name w:val="Heading 3 - Appendix"/>
    <w:basedOn w:val="Heading3"/>
    <w:pPr>
      <w:numPr>
        <w:numId w:val="1"/>
      </w:numPr>
      <w:ind w:left="0" w:firstLine="0"/>
      <w:outlineLvl w:val="9"/>
    </w:pPr>
  </w:style>
  <w:style w:type="paragraph" w:customStyle="1" w:styleId="Heading4-Appendix">
    <w:name w:val="Heading 4 - Appendix"/>
    <w:basedOn w:val="Heading4"/>
    <w:pPr>
      <w:numPr>
        <w:numId w:val="1"/>
      </w:numPr>
      <w:ind w:left="0" w:firstLine="0"/>
      <w:outlineLvl w:val="9"/>
    </w:pPr>
  </w:style>
  <w:style w:type="character" w:styleId="PageNumber">
    <w:name w:val="page number"/>
    <w:basedOn w:val="DefaultParagraphFont"/>
    <w:semiHidden/>
    <w:rPr>
      <w:rFonts w:ascii="Arial" w:eastAsia="MS Gothic" w:hAnsi="Arial"/>
      <w:b/>
      <w:sz w:val="18"/>
    </w:rPr>
  </w:style>
  <w:style w:type="paragraph" w:customStyle="1" w:styleId="TableHeading">
    <w:name w:val="Table Heading"/>
    <w:basedOn w:val="Normal"/>
    <w:pPr>
      <w:spacing w:before="120" w:after="60"/>
      <w:jc w:val="center"/>
    </w:pPr>
    <w:rPr>
      <w:i/>
      <w:sz w:val="18"/>
    </w:rPr>
  </w:style>
  <w:style w:type="paragraph" w:customStyle="1" w:styleId="Tabletext">
    <w:name w:val="Table text"/>
    <w:basedOn w:val="Normal"/>
    <w:pPr>
      <w:spacing w:before="40"/>
      <w:ind w:left="29"/>
      <w:jc w:val="center"/>
    </w:pPr>
    <w:rPr>
      <w:sz w:val="18"/>
    </w:rPr>
  </w:style>
  <w:style w:type="paragraph" w:customStyle="1" w:styleId="TableTitle">
    <w:name w:val="Table Title"/>
    <w:basedOn w:val="Normal"/>
    <w:pPr>
      <w:keepNext/>
      <w:tabs>
        <w:tab w:val="left" w:pos="1980"/>
      </w:tabs>
      <w:spacing w:before="120" w:after="60"/>
    </w:pPr>
    <w:rPr>
      <w:rFonts w:ascii="Arial" w:hAnsi="Arial"/>
      <w:b/>
      <w:sz w:val="18"/>
    </w:rPr>
  </w:style>
  <w:style w:type="paragraph" w:customStyle="1" w:styleId="Text">
    <w:name w:val="Text"/>
    <w:pPr>
      <w:spacing w:before="60" w:after="60"/>
      <w:jc w:val="both"/>
    </w:pPr>
    <w:rPr>
      <w:noProof/>
    </w:rPr>
  </w:style>
  <w:style w:type="paragraph" w:customStyle="1" w:styleId="BallotNumber">
    <w:name w:val="Ballot Number"/>
    <w:basedOn w:val="BallotTitle"/>
    <w:pPr>
      <w:spacing w:after="0"/>
    </w:pPr>
  </w:style>
  <w:style w:type="paragraph" w:customStyle="1" w:styleId="BallotTitle">
    <w:name w:val="Ballot Title"/>
    <w:basedOn w:val="Normal"/>
    <w:pPr>
      <w:suppressAutoHyphens/>
      <w:spacing w:after="200"/>
    </w:pPr>
    <w:rPr>
      <w:rFonts w:ascii="Arial" w:eastAsia="MS Gothic" w:hAnsi="Arial"/>
      <w:b/>
      <w:sz w:val="28"/>
    </w:rPr>
  </w:style>
  <w:style w:type="paragraph" w:customStyle="1" w:styleId="TableFooter">
    <w:name w:val="Table Footer"/>
    <w:basedOn w:val="Tabletext"/>
    <w:pPr>
      <w:ind w:left="0"/>
      <w:jc w:val="both"/>
    </w:pPr>
    <w:rPr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753"/>
    <w:rPr>
      <w:rFonts w:ascii="Tahoma" w:hAnsi="Tahoma" w:cs="Tahoma"/>
      <w:sz w:val="16"/>
      <w:szCs w:val="16"/>
    </w:rPr>
  </w:style>
  <w:style w:type="paragraph" w:customStyle="1" w:styleId="Note">
    <w:name w:val="Note"/>
    <w:basedOn w:val="Text"/>
    <w:pPr>
      <w:numPr>
        <w:numId w:val="4"/>
      </w:numPr>
    </w:pPr>
    <w:rPr>
      <w:sz w:val="18"/>
    </w:rPr>
  </w:style>
  <w:style w:type="paragraph" w:customStyle="1" w:styleId="Bullet1">
    <w:name w:val="Bullet1"/>
    <w:basedOn w:val="Normal"/>
    <w:pPr>
      <w:numPr>
        <w:numId w:val="3"/>
      </w:numPr>
      <w:tabs>
        <w:tab w:val="left" w:pos="360"/>
      </w:tabs>
      <w:spacing w:before="60" w:after="60"/>
      <w:jc w:val="both"/>
    </w:pPr>
  </w:style>
  <w:style w:type="paragraph" w:customStyle="1" w:styleId="Small">
    <w:name w:val="Small"/>
    <w:basedOn w:val="Normal"/>
    <w:rPr>
      <w:sz w:val="8"/>
    </w:rPr>
  </w:style>
  <w:style w:type="character" w:styleId="Hyperlink">
    <w:name w:val="Hyperlink"/>
    <w:basedOn w:val="DefaultParagraphFont"/>
    <w:uiPriority w:val="99"/>
    <w:unhideWhenUsed/>
    <w:rsid w:val="00B362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tandardspublishing@semi.org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EMI\Shige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ShigeTemplate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Template</vt:lpstr>
    </vt:vector>
  </TitlesOfParts>
  <Company>SEMI</Company>
  <LinksUpToDate>false</LinksUpToDate>
  <CharactersWithSpaces>1421</CharactersWithSpaces>
  <SharedDoc>false</SharedDoc>
  <HLinks>
    <vt:vector size="12" baseType="variant">
      <vt:variant>
        <vt:i4>8323105</vt:i4>
      </vt:variant>
      <vt:variant>
        <vt:i4>1870</vt:i4>
      </vt:variant>
      <vt:variant>
        <vt:i4>1026</vt:i4>
      </vt:variant>
      <vt:variant>
        <vt:i4>1</vt:i4>
      </vt:variant>
      <vt:variant>
        <vt:lpwstr>\\semicon2\standards\RequiredElements\SEMI Logos\HLogo Small BW.TIF</vt:lpwstr>
      </vt:variant>
      <vt:variant>
        <vt:lpwstr/>
      </vt:variant>
      <vt:variant>
        <vt:i4>8323105</vt:i4>
      </vt:variant>
      <vt:variant>
        <vt:i4>1874</vt:i4>
      </vt:variant>
      <vt:variant>
        <vt:i4>1025</vt:i4>
      </vt:variant>
      <vt:variant>
        <vt:i4>1</vt:i4>
      </vt:variant>
      <vt:variant>
        <vt:lpwstr>\\semicon2\standards\RequiredElements\SEMI Logos\HLogo Small BW.TIF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Template</dc:title>
  <dc:subject>Standards Operations</dc:subject>
  <dc:creator>imcleod</dc:creator>
  <dc:description>1/16/97: added macro/button for more expedient table formatting</dc:description>
  <cp:lastModifiedBy>Kevin Nguyen</cp:lastModifiedBy>
  <cp:revision>3</cp:revision>
  <cp:lastPrinted>2014-04-08T23:47:00Z</cp:lastPrinted>
  <dcterms:created xsi:type="dcterms:W3CDTF">2019-12-13T00:15:00Z</dcterms:created>
  <dcterms:modified xsi:type="dcterms:W3CDTF">2019-12-13T00:15:00Z</dcterms:modified>
</cp:coreProperties>
</file>